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AE" w:rsidRPr="00D06171" w:rsidRDefault="008834AE" w:rsidP="004F1A47">
      <w:pPr>
        <w:shd w:val="clear" w:color="auto" w:fill="FFFFFF"/>
        <w:jc w:val="right"/>
        <w:rPr>
          <w:b/>
          <w:i/>
          <w:caps/>
          <w:u w:val="single"/>
        </w:rPr>
      </w:pPr>
      <w:r w:rsidRPr="00D06171">
        <w:rPr>
          <w:b/>
          <w:i/>
          <w:caps/>
          <w:u w:val="single"/>
        </w:rPr>
        <w:t>Образец №1</w:t>
      </w:r>
    </w:p>
    <w:p w:rsidR="008834AE" w:rsidRDefault="008834AE" w:rsidP="00497CCE">
      <w:pPr>
        <w:shd w:val="clear" w:color="auto" w:fill="FFFFFF"/>
        <w:outlineLvl w:val="0"/>
        <w:rPr>
          <w:b/>
        </w:rPr>
      </w:pPr>
    </w:p>
    <w:p w:rsidR="008834AE" w:rsidRPr="00801BAE" w:rsidRDefault="008834AE" w:rsidP="004F1A47">
      <w:pPr>
        <w:shd w:val="clear" w:color="auto" w:fill="FFFFFF"/>
        <w:jc w:val="center"/>
        <w:outlineLvl w:val="0"/>
        <w:rPr>
          <w:b/>
        </w:rPr>
      </w:pPr>
      <w:r>
        <w:rPr>
          <w:b/>
        </w:rPr>
        <w:t>ОПИС</w:t>
      </w:r>
      <w:r w:rsidRPr="00801BAE">
        <w:rPr>
          <w:b/>
        </w:rPr>
        <w:t xml:space="preserve"> НА </w:t>
      </w:r>
      <w:r>
        <w:rPr>
          <w:b/>
        </w:rPr>
        <w:t xml:space="preserve">ПРЕДСТАВЕНИТЕ </w:t>
      </w:r>
      <w:r w:rsidRPr="00801BAE">
        <w:rPr>
          <w:b/>
        </w:rPr>
        <w:t xml:space="preserve">ДОКУМЕНТИ, КОИТО СЪДЪРЖА </w:t>
      </w:r>
    </w:p>
    <w:p w:rsidR="008834AE" w:rsidRDefault="008834AE" w:rsidP="00BC262C">
      <w:pPr>
        <w:shd w:val="clear" w:color="auto" w:fill="FFFFFF"/>
        <w:jc w:val="center"/>
        <w:outlineLvl w:val="0"/>
        <w:rPr>
          <w:b/>
        </w:rPr>
      </w:pPr>
      <w:r w:rsidRPr="00801BAE">
        <w:rPr>
          <w:b/>
        </w:rPr>
        <w:t>ОФЕРТАТА НА УЧАСТНИКА</w:t>
      </w:r>
      <w:r>
        <w:rPr>
          <w:b/>
        </w:rPr>
        <w:t xml:space="preserve"> </w:t>
      </w:r>
      <w:r w:rsidRPr="00863EBC">
        <w:rPr>
          <w:b/>
          <w:caps/>
          <w:lang w:val="ru-RU"/>
        </w:rPr>
        <w:t xml:space="preserve">…………………………. </w:t>
      </w:r>
      <w:r w:rsidRPr="000C3A9F">
        <w:rPr>
          <w:b/>
          <w:caps/>
        </w:rPr>
        <w:t>за възлагане на обществена поръчка с предмет:</w:t>
      </w:r>
      <w:r>
        <w:rPr>
          <w:b/>
        </w:rPr>
        <w:t xml:space="preserve"> </w:t>
      </w:r>
    </w:p>
    <w:p w:rsidR="008834AE" w:rsidRPr="00BC262C" w:rsidRDefault="008834AE" w:rsidP="00BC262C">
      <w:pPr>
        <w:shd w:val="clear" w:color="auto" w:fill="FFFFFF"/>
        <w:jc w:val="center"/>
        <w:outlineLvl w:val="0"/>
        <w:rPr>
          <w:b/>
        </w:rPr>
      </w:pPr>
    </w:p>
    <w:p w:rsidR="008834AE" w:rsidRPr="002F1AA3" w:rsidRDefault="008834AE" w:rsidP="00863EBC">
      <w:pPr>
        <w:shd w:val="clear" w:color="auto" w:fill="FFFFFF"/>
        <w:spacing w:after="120"/>
        <w:ind w:right="-11"/>
        <w:jc w:val="center"/>
        <w:rPr>
          <w:b/>
        </w:rPr>
      </w:pPr>
      <w:r>
        <w:rPr>
          <w:b/>
          <w:caps/>
          <w:color w:val="000000"/>
        </w:rPr>
        <w:t>„Изпълнение на строително – монтажни работи НА ОБЕКТ</w:t>
      </w:r>
      <w:r>
        <w:rPr>
          <w:b/>
          <w:caps/>
        </w:rPr>
        <w:t xml:space="preserve">: </w:t>
      </w:r>
      <w:r>
        <w:rPr>
          <w:b/>
        </w:rPr>
        <w:t>„Основно училище Св.</w:t>
      </w:r>
      <w:r w:rsidRPr="00863EBC">
        <w:rPr>
          <w:b/>
          <w:lang w:val="ru-RU"/>
        </w:rPr>
        <w:t xml:space="preserve"> </w:t>
      </w:r>
      <w:r>
        <w:rPr>
          <w:b/>
        </w:rPr>
        <w:t>Св. Кирил и Методий” с.</w:t>
      </w:r>
      <w:r>
        <w:rPr>
          <w:b/>
          <w:lang w:val="en-US"/>
        </w:rPr>
        <w:t xml:space="preserve"> </w:t>
      </w:r>
      <w:r>
        <w:rPr>
          <w:b/>
        </w:rPr>
        <w:t>Малко Градище, общ. Любимец, обл. Хасково”</w:t>
      </w:r>
    </w:p>
    <w:p w:rsidR="008834AE" w:rsidRPr="00863EBC" w:rsidRDefault="008834AE" w:rsidP="00506432">
      <w:pPr>
        <w:shd w:val="clear" w:color="auto" w:fill="FFFFFF"/>
        <w:spacing w:after="120"/>
        <w:ind w:right="-11"/>
        <w:rPr>
          <w:b/>
          <w:bCs/>
          <w:lang w:val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954"/>
        <w:gridCol w:w="1581"/>
        <w:gridCol w:w="1254"/>
      </w:tblGrid>
      <w:tr w:rsidR="008834AE" w:rsidRPr="005D0A2B" w:rsidTr="00BC262C"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№</w:t>
            </w:r>
          </w:p>
        </w:tc>
        <w:tc>
          <w:tcPr>
            <w:tcW w:w="5954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Съдържание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336A97">
              <w:rPr>
                <w:b/>
                <w:color w:val="000000"/>
                <w:sz w:val="22"/>
                <w:szCs w:val="22"/>
              </w:rPr>
              <w:t>Вид на документа</w:t>
            </w:r>
          </w:p>
          <w:p w:rsidR="008834AE" w:rsidRPr="00336A97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336A97">
              <w:rPr>
                <w:b/>
                <w:color w:val="000000"/>
                <w:sz w:val="22"/>
                <w:szCs w:val="22"/>
              </w:rPr>
              <w:t>(</w:t>
            </w:r>
            <w:r w:rsidRPr="00336A97">
              <w:rPr>
                <w:b/>
                <w:i/>
                <w:color w:val="000000"/>
                <w:sz w:val="22"/>
                <w:szCs w:val="22"/>
              </w:rPr>
              <w:t>оригинал или заверено копие</w:t>
            </w:r>
            <w:r w:rsidRPr="00336A97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336A97">
              <w:rPr>
                <w:b/>
                <w:color w:val="000000"/>
                <w:sz w:val="22"/>
                <w:szCs w:val="22"/>
              </w:rPr>
              <w:t>Брой страници на всеки документ</w:t>
            </w:r>
          </w:p>
        </w:tc>
      </w:tr>
      <w:tr w:rsidR="008834AE" w:rsidRPr="005D0A2B" w:rsidTr="00BC262C"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1.</w:t>
            </w:r>
          </w:p>
        </w:tc>
        <w:tc>
          <w:tcPr>
            <w:tcW w:w="5954" w:type="dxa"/>
          </w:tcPr>
          <w:p w:rsidR="008834AE" w:rsidRPr="00497CCE" w:rsidRDefault="008834AE" w:rsidP="00C532B6">
            <w:pPr>
              <w:shd w:val="clear" w:color="auto" w:fill="FFFFFF"/>
              <w:spacing w:before="60" w:after="60"/>
              <w:jc w:val="both"/>
              <w:rPr>
                <w:color w:val="000000"/>
              </w:rPr>
            </w:pPr>
            <w:r w:rsidRPr="00497CCE">
              <w:rPr>
                <w:b/>
                <w:color w:val="000000"/>
              </w:rPr>
              <w:t>Опис  на представените документи</w:t>
            </w:r>
            <w:r w:rsidRPr="00497CCE">
              <w:rPr>
                <w:color w:val="000000"/>
              </w:rPr>
              <w:t xml:space="preserve">, съдържащи се в офертата, подписан от участника – попълва се </w:t>
            </w:r>
            <w:r w:rsidRPr="00497CCE">
              <w:rPr>
                <w:b/>
                <w:i/>
                <w:color w:val="000000"/>
                <w:u w:val="single"/>
              </w:rPr>
              <w:t>Образец № 1;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8834AE" w:rsidRPr="005D0A2B" w:rsidTr="00497CCE">
        <w:trPr>
          <w:trHeight w:val="439"/>
        </w:trPr>
        <w:tc>
          <w:tcPr>
            <w:tcW w:w="9498" w:type="dxa"/>
            <w:gridSpan w:val="4"/>
          </w:tcPr>
          <w:p w:rsidR="008834AE" w:rsidRPr="00336A97" w:rsidRDefault="008834AE" w:rsidP="00C532B6">
            <w:pPr>
              <w:shd w:val="clear" w:color="auto" w:fill="FFFFFF"/>
              <w:spacing w:before="60" w:after="60"/>
              <w:jc w:val="both"/>
              <w:rPr>
                <w:color w:val="000000"/>
              </w:rPr>
            </w:pPr>
            <w:r w:rsidRPr="00336A97">
              <w:rPr>
                <w:b/>
                <w:color w:val="000000"/>
              </w:rPr>
              <w:t>ЗАЯВЛЕНИЕ ЗА УЧАСТИЕ</w:t>
            </w:r>
          </w:p>
        </w:tc>
      </w:tr>
      <w:tr w:rsidR="008834AE" w:rsidRPr="005D0A2B" w:rsidTr="00BC262C">
        <w:trPr>
          <w:trHeight w:val="439"/>
        </w:trPr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2.</w:t>
            </w:r>
          </w:p>
        </w:tc>
        <w:tc>
          <w:tcPr>
            <w:tcW w:w="5954" w:type="dxa"/>
          </w:tcPr>
          <w:p w:rsidR="008834AE" w:rsidRDefault="008834AE" w:rsidP="005538EF">
            <w:pPr>
              <w:spacing w:before="120"/>
              <w:jc w:val="both"/>
              <w:rPr>
                <w:b/>
                <w:i/>
                <w:color w:val="000000"/>
              </w:rPr>
            </w:pPr>
            <w:r w:rsidRPr="00497CCE">
              <w:rPr>
                <w:b/>
                <w:color w:val="000000"/>
              </w:rPr>
              <w:t>Единен европейски документ за обществени поръчк</w:t>
            </w:r>
            <w:bookmarkStart w:id="0" w:name="_GoBack"/>
            <w:bookmarkEnd w:id="0"/>
            <w:r w:rsidRPr="00497CCE">
              <w:rPr>
                <w:b/>
                <w:color w:val="000000"/>
              </w:rPr>
              <w:t xml:space="preserve">и (ЕЕДОП) за участника в съответствие с изискванията на закона и условията на възложителя, </w:t>
            </w:r>
            <w:r w:rsidRPr="00497CCE">
              <w:rPr>
                <w:color w:val="000000"/>
              </w:rPr>
              <w:t>а когато е приложимо – ЕЕДОП за всеки от участниците в обединението, което не е юридическо лице, за всеки подизпълнител и за всяко лице, чиито ресурси ще бъдат ангажирани в изпълнението на поръчката</w:t>
            </w:r>
            <w:r w:rsidRPr="00497CCE">
              <w:rPr>
                <w:b/>
                <w:color w:val="000000"/>
              </w:rPr>
              <w:t xml:space="preserve"> </w:t>
            </w:r>
            <w:r w:rsidRPr="00497CCE">
              <w:rPr>
                <w:color w:val="000000"/>
              </w:rPr>
              <w:t xml:space="preserve">– попълва се </w:t>
            </w:r>
            <w:r w:rsidRPr="00497CCE">
              <w:rPr>
                <w:b/>
                <w:i/>
                <w:color w:val="000000"/>
                <w:u w:val="single"/>
              </w:rPr>
              <w:t>Образец</w:t>
            </w:r>
            <w:r w:rsidRPr="00863EBC">
              <w:rPr>
                <w:b/>
                <w:i/>
                <w:color w:val="000000"/>
                <w:u w:val="single"/>
                <w:lang w:val="ru-RU"/>
              </w:rPr>
              <w:t xml:space="preserve"> </w:t>
            </w:r>
            <w:r w:rsidRPr="00497CCE">
              <w:rPr>
                <w:b/>
                <w:i/>
                <w:color w:val="000000"/>
                <w:u w:val="single"/>
              </w:rPr>
              <w:t>№2</w:t>
            </w:r>
            <w:r w:rsidRPr="00497CCE">
              <w:rPr>
                <w:b/>
                <w:i/>
                <w:color w:val="000000"/>
              </w:rPr>
              <w:t>;</w:t>
            </w:r>
          </w:p>
          <w:p w:rsidR="008834AE" w:rsidRPr="002B765B" w:rsidRDefault="008834AE" w:rsidP="00B14B0C">
            <w:pPr>
              <w:spacing w:before="120" w:after="120"/>
              <w:jc w:val="both"/>
              <w:rPr>
                <w:i/>
                <w:u w:val="single"/>
              </w:rPr>
            </w:pPr>
            <w:r w:rsidRPr="002B765B">
              <w:rPr>
                <w:b/>
                <w:caps/>
              </w:rPr>
              <w:t xml:space="preserve">ВАЖНО!!! </w:t>
            </w:r>
            <w:r w:rsidRPr="002B765B">
              <w:rPr>
                <w:b/>
                <w:u w:val="single"/>
              </w:rPr>
              <w:t>Участниците задължително предоставят ЕЕДОП в електронен вид</w:t>
            </w:r>
            <w:r w:rsidRPr="002B765B">
              <w:rPr>
                <w:u w:val="single"/>
              </w:rPr>
              <w:t xml:space="preserve">, като той трябва да бъде </w:t>
            </w:r>
            <w:r w:rsidRPr="002B765B">
              <w:rPr>
                <w:b/>
                <w:u w:val="single"/>
              </w:rPr>
              <w:t>цифрово подписан и приложен на подходящ оптичен носител към пакета документи</w:t>
            </w:r>
            <w:r w:rsidRPr="002B765B">
              <w:rPr>
                <w:u w:val="single"/>
              </w:rPr>
              <w:t xml:space="preserve"> за участие в процедурата. Форматът, в който се предоставя документът не следва да позволява редактиране на неговото съдържание.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8834AE" w:rsidRPr="005D0A2B" w:rsidTr="00BC262C">
        <w:trPr>
          <w:trHeight w:val="617"/>
        </w:trPr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3.</w:t>
            </w:r>
          </w:p>
        </w:tc>
        <w:tc>
          <w:tcPr>
            <w:tcW w:w="5954" w:type="dxa"/>
          </w:tcPr>
          <w:p w:rsidR="008834AE" w:rsidRPr="00497CCE" w:rsidRDefault="008834AE" w:rsidP="00C532B6">
            <w:pPr>
              <w:shd w:val="clear" w:color="auto" w:fill="FFFFFF"/>
              <w:spacing w:before="60" w:after="60"/>
              <w:ind w:left="72"/>
              <w:jc w:val="both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Документи за доказване на предприетите мерки за надеждност (когато е приложимо)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8834AE" w:rsidRPr="005D0A2B" w:rsidTr="00BC262C">
        <w:trPr>
          <w:trHeight w:val="283"/>
        </w:trPr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4.</w:t>
            </w:r>
          </w:p>
        </w:tc>
        <w:tc>
          <w:tcPr>
            <w:tcW w:w="5954" w:type="dxa"/>
          </w:tcPr>
          <w:p w:rsidR="008834AE" w:rsidRPr="00497CCE" w:rsidRDefault="008834AE" w:rsidP="00C532B6">
            <w:pPr>
              <w:shd w:val="clear" w:color="auto" w:fill="FFFFFF"/>
              <w:spacing w:before="60" w:after="60"/>
              <w:ind w:left="72"/>
              <w:jc w:val="both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Документ, от който да е видно правното основание за създаване на обединението (когато е приложимо)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8834AE" w:rsidRPr="005D0A2B" w:rsidTr="00497CCE">
        <w:trPr>
          <w:trHeight w:val="400"/>
        </w:trPr>
        <w:tc>
          <w:tcPr>
            <w:tcW w:w="9498" w:type="dxa"/>
            <w:gridSpan w:val="4"/>
            <w:shd w:val="clear" w:color="auto" w:fill="FFFFFF"/>
          </w:tcPr>
          <w:p w:rsidR="008834AE" w:rsidRPr="00336A97" w:rsidRDefault="008834AE" w:rsidP="00C532B6">
            <w:pPr>
              <w:shd w:val="clear" w:color="auto" w:fill="FFFFFF"/>
              <w:spacing w:before="60" w:after="60"/>
              <w:jc w:val="both"/>
              <w:rPr>
                <w:color w:val="000000"/>
              </w:rPr>
            </w:pPr>
            <w:r w:rsidRPr="00336A97">
              <w:rPr>
                <w:b/>
                <w:color w:val="000000"/>
              </w:rPr>
              <w:t>ТЕХНИЧЕСКО ПРЕДЛОЖЕНИЕ</w:t>
            </w:r>
          </w:p>
        </w:tc>
      </w:tr>
      <w:tr w:rsidR="008834AE" w:rsidRPr="005D0A2B" w:rsidTr="00BC262C">
        <w:trPr>
          <w:trHeight w:val="283"/>
        </w:trPr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5.</w:t>
            </w:r>
          </w:p>
        </w:tc>
        <w:tc>
          <w:tcPr>
            <w:tcW w:w="5954" w:type="dxa"/>
          </w:tcPr>
          <w:p w:rsidR="008834AE" w:rsidRPr="00863EBC" w:rsidRDefault="008834AE" w:rsidP="00C532B6">
            <w:pPr>
              <w:shd w:val="clear" w:color="auto" w:fill="FFFFFF"/>
              <w:tabs>
                <w:tab w:val="left" w:pos="720"/>
              </w:tabs>
              <w:spacing w:before="60" w:after="60"/>
              <w:jc w:val="both"/>
              <w:rPr>
                <w:b/>
                <w:color w:val="000000"/>
                <w:lang w:val="ru-RU"/>
              </w:rPr>
            </w:pPr>
            <w:r w:rsidRPr="00497CCE">
              <w:rPr>
                <w:b/>
                <w:color w:val="000000"/>
              </w:rPr>
              <w:t>Предложение за изпълнение на поръчката</w:t>
            </w:r>
            <w:r w:rsidRPr="00497CCE">
              <w:rPr>
                <w:color w:val="000000"/>
              </w:rPr>
              <w:t xml:space="preserve"> в съответствие с техническ</w:t>
            </w:r>
            <w:r>
              <w:rPr>
                <w:color w:val="000000"/>
              </w:rPr>
              <w:t>ата спецификация</w:t>
            </w:r>
            <w:r w:rsidRPr="00497CCE">
              <w:rPr>
                <w:color w:val="000000"/>
              </w:rPr>
              <w:t xml:space="preserve"> и </w:t>
            </w:r>
            <w:r w:rsidRPr="00B527F7">
              <w:rPr>
                <w:color w:val="000000"/>
              </w:rPr>
              <w:t xml:space="preserve">изискванията на възложителя – попълва се </w:t>
            </w:r>
            <w:r w:rsidRPr="00B527F7">
              <w:rPr>
                <w:b/>
                <w:i/>
                <w:color w:val="000000"/>
                <w:u w:val="single"/>
              </w:rPr>
              <w:t>Образец №3</w:t>
            </w:r>
            <w:r w:rsidRPr="00B527F7">
              <w:rPr>
                <w:b/>
                <w:i/>
                <w:color w:val="000000"/>
              </w:rPr>
              <w:t xml:space="preserve"> </w:t>
            </w:r>
            <w:r w:rsidRPr="00B527F7">
              <w:rPr>
                <w:color w:val="000000"/>
              </w:rPr>
              <w:t>оригинал</w:t>
            </w:r>
            <w:r w:rsidRPr="00497CCE">
              <w:rPr>
                <w:color w:val="000000"/>
              </w:rPr>
              <w:t xml:space="preserve"> заедно с приложен</w:t>
            </w:r>
            <w:r>
              <w:rPr>
                <w:color w:val="000000"/>
              </w:rPr>
              <w:t xml:space="preserve">о към него </w:t>
            </w:r>
            <w:r w:rsidRPr="00046C5F">
              <w:rPr>
                <w:b/>
                <w:color w:val="000000"/>
              </w:rPr>
              <w:t>„</w:t>
            </w:r>
            <w:r w:rsidRPr="00046C5F">
              <w:rPr>
                <w:b/>
              </w:rPr>
              <w:t xml:space="preserve">Предложение за изпълнение </w:t>
            </w:r>
            <w:r w:rsidRPr="00046C5F">
              <w:rPr>
                <w:b/>
                <w:color w:val="000000"/>
              </w:rPr>
              <w:t>на строителните процеси”</w:t>
            </w:r>
            <w:r w:rsidRPr="00863EBC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8834AE" w:rsidRPr="005D0A2B" w:rsidTr="00BC262C">
        <w:tc>
          <w:tcPr>
            <w:tcW w:w="709" w:type="dxa"/>
          </w:tcPr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8834AE" w:rsidRPr="00497CCE" w:rsidRDefault="008834AE" w:rsidP="004F1A4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6</w:t>
            </w:r>
            <w:r w:rsidRPr="00497CCE">
              <w:rPr>
                <w:b/>
                <w:color w:val="000000"/>
              </w:rPr>
              <w:t>.</w:t>
            </w:r>
          </w:p>
        </w:tc>
        <w:tc>
          <w:tcPr>
            <w:tcW w:w="5954" w:type="dxa"/>
          </w:tcPr>
          <w:p w:rsidR="008834AE" w:rsidRPr="00863EBC" w:rsidRDefault="008834AE" w:rsidP="00C532B6">
            <w:pPr>
              <w:pStyle w:val="ListParagraph"/>
              <w:shd w:val="clear" w:color="auto" w:fill="FFFFFF"/>
              <w:tabs>
                <w:tab w:val="left" w:pos="1034"/>
              </w:tabs>
              <w:spacing w:before="60" w:after="60"/>
              <w:ind w:left="0"/>
              <w:jc w:val="both"/>
              <w:rPr>
                <w:color w:val="000000"/>
                <w:lang w:val="ru-RU"/>
              </w:rPr>
            </w:pPr>
            <w:r w:rsidRPr="00497CCE">
              <w:rPr>
                <w:color w:val="000000"/>
              </w:rPr>
              <w:t xml:space="preserve">Декларация, че при изготвяне на офертата са спазени задълженията, свързани с данъци и осигуровки, опазване на околната среда и закрила на заетостта и условията на труд - попълва се </w:t>
            </w:r>
            <w:r w:rsidRPr="00497CCE">
              <w:rPr>
                <w:b/>
                <w:i/>
                <w:color w:val="000000"/>
                <w:u w:val="single"/>
              </w:rPr>
              <w:t>Образец №</w:t>
            </w:r>
            <w:r w:rsidRPr="00863EBC">
              <w:rPr>
                <w:b/>
                <w:i/>
                <w:color w:val="000000"/>
                <w:u w:val="single"/>
                <w:lang w:val="ru-RU"/>
              </w:rPr>
              <w:t>4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  <w:tr w:rsidR="008834AE" w:rsidRPr="00497CCE" w:rsidTr="00497CCE">
        <w:tc>
          <w:tcPr>
            <w:tcW w:w="9498" w:type="dxa"/>
            <w:gridSpan w:val="4"/>
          </w:tcPr>
          <w:p w:rsidR="008834AE" w:rsidRPr="00336A97" w:rsidRDefault="008834AE" w:rsidP="00C532B6">
            <w:pPr>
              <w:shd w:val="clear" w:color="auto" w:fill="FFFFFF"/>
              <w:spacing w:before="60" w:after="60"/>
              <w:jc w:val="both"/>
              <w:rPr>
                <w:color w:val="000000"/>
              </w:rPr>
            </w:pPr>
            <w:r w:rsidRPr="00336A97">
              <w:rPr>
                <w:b/>
                <w:color w:val="000000"/>
              </w:rPr>
              <w:t>ПЛИК  – „Предлагани ценови параметри”</w:t>
            </w:r>
          </w:p>
        </w:tc>
      </w:tr>
      <w:tr w:rsidR="008834AE" w:rsidRPr="00497CCE" w:rsidTr="00BC262C">
        <w:tc>
          <w:tcPr>
            <w:tcW w:w="709" w:type="dxa"/>
          </w:tcPr>
          <w:p w:rsidR="008834AE" w:rsidRPr="00497CCE" w:rsidRDefault="008834AE" w:rsidP="00C7606E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497CCE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0</w:t>
            </w:r>
            <w:r w:rsidRPr="00497CCE">
              <w:rPr>
                <w:b/>
                <w:color w:val="000000"/>
              </w:rPr>
              <w:t>.</w:t>
            </w:r>
          </w:p>
        </w:tc>
        <w:tc>
          <w:tcPr>
            <w:tcW w:w="5954" w:type="dxa"/>
          </w:tcPr>
          <w:p w:rsidR="008834AE" w:rsidRPr="00DD3143" w:rsidRDefault="008834AE" w:rsidP="00915C24">
            <w:pPr>
              <w:autoSpaceDE w:val="0"/>
              <w:autoSpaceDN w:val="0"/>
              <w:adjustRightInd w:val="0"/>
              <w:spacing w:before="120"/>
              <w:jc w:val="both"/>
              <w:rPr>
                <w:color w:val="000000"/>
              </w:rPr>
            </w:pPr>
            <w:r w:rsidRPr="00497CCE">
              <w:rPr>
                <w:b/>
                <w:color w:val="000000"/>
              </w:rPr>
              <w:t>„Ценово предложение”</w:t>
            </w:r>
            <w:r w:rsidRPr="00497CCE">
              <w:rPr>
                <w:color w:val="000000"/>
              </w:rPr>
              <w:t xml:space="preserve"> –</w:t>
            </w:r>
            <w:r w:rsidRPr="00497CCE">
              <w:rPr>
                <w:b/>
                <w:color w:val="000000"/>
              </w:rPr>
              <w:t xml:space="preserve"> </w:t>
            </w:r>
            <w:r w:rsidRPr="00497CCE">
              <w:rPr>
                <w:color w:val="000000"/>
              </w:rPr>
              <w:t>попълва се</w:t>
            </w:r>
            <w:r w:rsidRPr="00497CCE">
              <w:rPr>
                <w:b/>
                <w:color w:val="000000"/>
              </w:rPr>
              <w:t xml:space="preserve"> </w:t>
            </w:r>
            <w:r w:rsidRPr="00046C5F">
              <w:rPr>
                <w:b/>
                <w:i/>
                <w:color w:val="000000"/>
                <w:u w:val="single"/>
              </w:rPr>
              <w:t xml:space="preserve">Образец № </w:t>
            </w:r>
            <w:r w:rsidRPr="00863EBC">
              <w:rPr>
                <w:b/>
                <w:i/>
                <w:color w:val="000000"/>
                <w:u w:val="single"/>
                <w:lang w:val="ru-RU"/>
              </w:rPr>
              <w:t xml:space="preserve">5 </w:t>
            </w:r>
            <w:r w:rsidRPr="00046C5F">
              <w:rPr>
                <w:color w:val="000000"/>
              </w:rPr>
              <w:t xml:space="preserve">оригинал с приложена към него </w:t>
            </w:r>
            <w:r w:rsidRPr="007C404C">
              <w:rPr>
                <w:color w:val="000000"/>
              </w:rPr>
              <w:t>Количествено-стойностна сметка;</w:t>
            </w:r>
          </w:p>
        </w:tc>
        <w:tc>
          <w:tcPr>
            <w:tcW w:w="1581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1254" w:type="dxa"/>
          </w:tcPr>
          <w:p w:rsidR="008834AE" w:rsidRPr="00336A97" w:rsidRDefault="008834AE" w:rsidP="004F1A47">
            <w:pPr>
              <w:shd w:val="clear" w:color="auto" w:fill="FFFFFF"/>
              <w:jc w:val="both"/>
              <w:rPr>
                <w:color w:val="000000"/>
              </w:rPr>
            </w:pPr>
          </w:p>
        </w:tc>
      </w:tr>
    </w:tbl>
    <w:p w:rsidR="008834AE" w:rsidRPr="00497CCE" w:rsidRDefault="008834AE" w:rsidP="004F1A47">
      <w:pPr>
        <w:shd w:val="clear" w:color="auto" w:fill="FFFFFF"/>
        <w:jc w:val="both"/>
        <w:rPr>
          <w:b/>
          <w:color w:val="000000"/>
        </w:rPr>
      </w:pPr>
    </w:p>
    <w:p w:rsidR="008834AE" w:rsidRPr="00497CCE" w:rsidRDefault="008834AE" w:rsidP="004F1A47">
      <w:pPr>
        <w:shd w:val="clear" w:color="auto" w:fill="FFFFFF"/>
        <w:jc w:val="both"/>
        <w:rPr>
          <w:b/>
          <w:color w:val="000000"/>
        </w:rPr>
      </w:pPr>
    </w:p>
    <w:p w:rsidR="008834AE" w:rsidRDefault="008834AE" w:rsidP="004F1A47">
      <w:pPr>
        <w:shd w:val="clear" w:color="auto" w:fill="FFFFFF"/>
        <w:jc w:val="both"/>
        <w:rPr>
          <w:b/>
        </w:rPr>
      </w:pPr>
    </w:p>
    <w:p w:rsidR="008834AE" w:rsidRDefault="008834AE" w:rsidP="004F1A47">
      <w:pPr>
        <w:shd w:val="clear" w:color="auto" w:fill="FFFFFF"/>
        <w:jc w:val="both"/>
        <w:rPr>
          <w:b/>
        </w:rPr>
      </w:pPr>
    </w:p>
    <w:p w:rsidR="008834AE" w:rsidRDefault="008834AE" w:rsidP="004F1A47">
      <w:pPr>
        <w:shd w:val="clear" w:color="auto" w:fill="FFFFFF"/>
        <w:jc w:val="both"/>
        <w:rPr>
          <w:b/>
        </w:rPr>
      </w:pPr>
    </w:p>
    <w:p w:rsidR="008834AE" w:rsidRPr="00801BAE" w:rsidRDefault="008834AE" w:rsidP="004F1A47">
      <w:pPr>
        <w:shd w:val="clear" w:color="auto" w:fill="FFFFFF"/>
        <w:jc w:val="both"/>
        <w:rPr>
          <w:b/>
        </w:rPr>
      </w:pPr>
      <w:r w:rsidRPr="00801BAE">
        <w:rPr>
          <w:b/>
        </w:rPr>
        <w:t>Дата</w:t>
      </w:r>
      <w:r>
        <w:rPr>
          <w:b/>
          <w:lang w:val="en-US"/>
        </w:rPr>
        <w:t xml:space="preserve">: </w:t>
      </w:r>
      <w:r w:rsidRPr="00801BAE">
        <w:rPr>
          <w:b/>
        </w:rPr>
        <w:t>.................</w:t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  <w:t>ПОДПИС И ПЕЧАТ:</w:t>
      </w:r>
      <w:r>
        <w:rPr>
          <w:b/>
          <w:lang w:val="en-US"/>
        </w:rPr>
        <w:t xml:space="preserve"> </w:t>
      </w:r>
      <w:r w:rsidRPr="00801BAE">
        <w:rPr>
          <w:b/>
        </w:rPr>
        <w:t>................................</w:t>
      </w:r>
    </w:p>
    <w:p w:rsidR="008834AE" w:rsidRPr="00AA2ADA" w:rsidRDefault="008834AE" w:rsidP="004F1A47">
      <w:pPr>
        <w:shd w:val="clear" w:color="auto" w:fill="FFFFFF"/>
        <w:jc w:val="both"/>
      </w:pPr>
      <w:r w:rsidRPr="00801BAE">
        <w:rPr>
          <w:lang w:val="ru-RU"/>
        </w:rPr>
        <w:t xml:space="preserve">                                                                                                                         </w:t>
      </w:r>
      <w:r>
        <w:rPr>
          <w:lang w:val="ru-RU"/>
        </w:rPr>
        <w:t>(</w:t>
      </w:r>
      <w:r>
        <w:t>Име и длъжност</w:t>
      </w:r>
      <w:r w:rsidRPr="00801BAE">
        <w:t>)</w:t>
      </w:r>
    </w:p>
    <w:p w:rsidR="008834AE" w:rsidRDefault="008834AE" w:rsidP="004F1A47">
      <w:pPr>
        <w:shd w:val="clear" w:color="auto" w:fill="FFFFFF"/>
        <w:jc w:val="both"/>
        <w:rPr>
          <w:i/>
          <w:sz w:val="20"/>
          <w:szCs w:val="20"/>
        </w:rPr>
      </w:pPr>
    </w:p>
    <w:p w:rsidR="008834AE" w:rsidRDefault="008834AE" w:rsidP="004F1A47">
      <w:pPr>
        <w:shd w:val="clear" w:color="auto" w:fill="FFFFFF"/>
        <w:jc w:val="both"/>
        <w:rPr>
          <w:i/>
          <w:sz w:val="20"/>
          <w:szCs w:val="20"/>
        </w:rPr>
      </w:pPr>
    </w:p>
    <w:p w:rsidR="008834AE" w:rsidRPr="00863EBC" w:rsidRDefault="008834AE" w:rsidP="004F1A47">
      <w:pPr>
        <w:shd w:val="clear" w:color="auto" w:fill="FFFFFF"/>
        <w:jc w:val="both"/>
        <w:rPr>
          <w:i/>
          <w:sz w:val="20"/>
          <w:szCs w:val="20"/>
          <w:lang w:val="ru-RU"/>
        </w:rPr>
      </w:pPr>
    </w:p>
    <w:p w:rsidR="008834AE" w:rsidRPr="00863EBC" w:rsidRDefault="008834AE" w:rsidP="004F1A47">
      <w:pPr>
        <w:shd w:val="clear" w:color="auto" w:fill="FFFFFF"/>
        <w:jc w:val="both"/>
        <w:rPr>
          <w:i/>
          <w:sz w:val="20"/>
          <w:szCs w:val="20"/>
          <w:lang w:val="ru-RU"/>
        </w:rPr>
      </w:pPr>
    </w:p>
    <w:p w:rsidR="008834AE" w:rsidRPr="00863EBC" w:rsidRDefault="008834AE" w:rsidP="004F1A47">
      <w:pPr>
        <w:shd w:val="clear" w:color="auto" w:fill="FFFFFF"/>
        <w:jc w:val="both"/>
        <w:rPr>
          <w:i/>
          <w:sz w:val="20"/>
          <w:szCs w:val="20"/>
          <w:lang w:val="ru-RU"/>
        </w:rPr>
      </w:pPr>
    </w:p>
    <w:p w:rsidR="008834AE" w:rsidRPr="00863EBC" w:rsidRDefault="008834AE" w:rsidP="004F1A47">
      <w:pPr>
        <w:shd w:val="clear" w:color="auto" w:fill="FFFFFF"/>
        <w:jc w:val="both"/>
        <w:rPr>
          <w:i/>
          <w:sz w:val="20"/>
          <w:szCs w:val="20"/>
          <w:lang w:val="ru-RU"/>
        </w:rPr>
      </w:pPr>
    </w:p>
    <w:p w:rsidR="008834AE" w:rsidRPr="00863EBC" w:rsidRDefault="008834AE" w:rsidP="004F1A47">
      <w:pPr>
        <w:shd w:val="clear" w:color="auto" w:fill="FFFFFF"/>
        <w:jc w:val="both"/>
        <w:rPr>
          <w:i/>
          <w:sz w:val="20"/>
          <w:szCs w:val="20"/>
          <w:lang w:val="ru-RU"/>
        </w:rPr>
      </w:pPr>
    </w:p>
    <w:p w:rsidR="008834AE" w:rsidRPr="00863EBC" w:rsidRDefault="008834AE" w:rsidP="004F1A47">
      <w:pPr>
        <w:shd w:val="clear" w:color="auto" w:fill="FFFFFF"/>
        <w:jc w:val="both"/>
        <w:rPr>
          <w:i/>
          <w:sz w:val="20"/>
          <w:szCs w:val="20"/>
          <w:lang w:val="ru-RU"/>
        </w:rPr>
      </w:pPr>
    </w:p>
    <w:p w:rsidR="008834AE" w:rsidRPr="00863EBC" w:rsidRDefault="008834AE" w:rsidP="004F1A47">
      <w:pPr>
        <w:shd w:val="clear" w:color="auto" w:fill="FFFFFF"/>
        <w:jc w:val="both"/>
        <w:rPr>
          <w:lang w:val="ru-RU"/>
        </w:rPr>
      </w:pPr>
    </w:p>
    <w:sectPr w:rsidR="008834AE" w:rsidRPr="00863EBC" w:rsidSect="00BC262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4AE" w:rsidRDefault="008834AE" w:rsidP="00D06171">
      <w:r>
        <w:separator/>
      </w:r>
    </w:p>
  </w:endnote>
  <w:endnote w:type="continuationSeparator" w:id="0">
    <w:p w:rsidR="008834AE" w:rsidRDefault="008834AE" w:rsidP="00D06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AE" w:rsidRPr="00B527F7" w:rsidRDefault="008834AE" w:rsidP="00FF557F">
    <w:pPr>
      <w:pStyle w:val="Footer"/>
      <w:jc w:val="both"/>
      <w:rPr>
        <w:i/>
        <w:color w:val="000000"/>
        <w:sz w:val="16"/>
        <w:szCs w:val="16"/>
      </w:rPr>
    </w:pPr>
  </w:p>
  <w:p w:rsidR="008834AE" w:rsidRDefault="008834AE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8834AE" w:rsidRDefault="008834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4AE" w:rsidRDefault="008834AE" w:rsidP="00D06171">
      <w:r>
        <w:separator/>
      </w:r>
    </w:p>
  </w:footnote>
  <w:footnote w:type="continuationSeparator" w:id="0">
    <w:p w:rsidR="008834AE" w:rsidRDefault="008834AE" w:rsidP="00D061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4AE" w:rsidRDefault="008834AE" w:rsidP="00FF557F">
    <w:pPr>
      <w:pStyle w:val="Header"/>
      <w:tabs>
        <w:tab w:val="center" w:pos="4422"/>
        <w:tab w:val="right" w:pos="8789"/>
        <w:tab w:val="right" w:pos="8844"/>
      </w:tabs>
      <w:spacing w:after="120" w:line="276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120B7"/>
    <w:multiLevelType w:val="hybridMultilevel"/>
    <w:tmpl w:val="5BCE536C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cs="Times New Roman"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cs="Times New Roman" w:hint="default"/>
        <w:b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825565"/>
    <w:multiLevelType w:val="hybridMultilevel"/>
    <w:tmpl w:val="DFE4E274"/>
    <w:lvl w:ilvl="0" w:tplc="041E51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1462F2F"/>
    <w:multiLevelType w:val="hybridMultilevel"/>
    <w:tmpl w:val="9D425A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74ADA"/>
    <w:multiLevelType w:val="hybridMultilevel"/>
    <w:tmpl w:val="5D5CEDD2"/>
    <w:lvl w:ilvl="0" w:tplc="E226890E">
      <w:start w:val="1"/>
      <w:numFmt w:val="decimal"/>
      <w:lvlText w:val="4.5.%1."/>
      <w:lvlJc w:val="left"/>
      <w:pPr>
        <w:ind w:left="1440" w:hanging="360"/>
      </w:pPr>
      <w:rPr>
        <w:rFonts w:cs="Times New Roman" w:hint="default"/>
      </w:rPr>
    </w:lvl>
    <w:lvl w:ilvl="1" w:tplc="CC1E22CC">
      <w:start w:val="1"/>
      <w:numFmt w:val="decimal"/>
      <w:lvlText w:val="6.4.%2."/>
      <w:lvlJc w:val="left"/>
      <w:pPr>
        <w:ind w:left="1440" w:hanging="360"/>
      </w:pPr>
      <w:rPr>
        <w:rFonts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03EC4"/>
    <w:multiLevelType w:val="hybridMultilevel"/>
    <w:tmpl w:val="3B30EB1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70C2829"/>
    <w:multiLevelType w:val="hybridMultilevel"/>
    <w:tmpl w:val="DE945FC4"/>
    <w:lvl w:ilvl="0" w:tplc="F3ACC19A">
      <w:start w:val="1"/>
      <w:numFmt w:val="decimal"/>
      <w:lvlText w:val="6.2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544F852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6460E8"/>
    <w:multiLevelType w:val="hybridMultilevel"/>
    <w:tmpl w:val="E416AFDE"/>
    <w:lvl w:ilvl="0" w:tplc="91BA01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865818"/>
    <w:multiLevelType w:val="hybridMultilevel"/>
    <w:tmpl w:val="D7F6A160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39732F38"/>
    <w:multiLevelType w:val="hybridMultilevel"/>
    <w:tmpl w:val="56FC81C2"/>
    <w:lvl w:ilvl="0" w:tplc="2CDA16E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F41A6B"/>
    <w:multiLevelType w:val="hybridMultilevel"/>
    <w:tmpl w:val="5394BA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F802B7"/>
    <w:multiLevelType w:val="hybridMultilevel"/>
    <w:tmpl w:val="BA8C2158"/>
    <w:lvl w:ilvl="0" w:tplc="60A6271E">
      <w:start w:val="1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1">
    <w:nsid w:val="3F420204"/>
    <w:multiLevelType w:val="hybridMultilevel"/>
    <w:tmpl w:val="0888C900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cs="Times New Roman"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cs="Times New Roman" w:hint="default"/>
        <w:b/>
      </w:rPr>
    </w:lvl>
    <w:lvl w:ilvl="2" w:tplc="22C8CDF8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sz w:val="24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0704AD0"/>
    <w:multiLevelType w:val="hybridMultilevel"/>
    <w:tmpl w:val="F8BCD054"/>
    <w:lvl w:ilvl="0" w:tplc="5488778E">
      <w:start w:val="1"/>
      <w:numFmt w:val="decimal"/>
      <w:lvlText w:val="6.3.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42B5BBA"/>
    <w:multiLevelType w:val="hybridMultilevel"/>
    <w:tmpl w:val="60DA27BA"/>
    <w:lvl w:ilvl="0" w:tplc="74E4D1BA">
      <w:start w:val="1"/>
      <w:numFmt w:val="decimal"/>
      <w:lvlText w:val="1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7CE71F4"/>
    <w:multiLevelType w:val="hybridMultilevel"/>
    <w:tmpl w:val="F7DA24D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BE02003"/>
    <w:multiLevelType w:val="hybridMultilevel"/>
    <w:tmpl w:val="7982F19C"/>
    <w:lvl w:ilvl="0" w:tplc="2CDA16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0E2D07"/>
    <w:multiLevelType w:val="hybridMultilevel"/>
    <w:tmpl w:val="3056B8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98E3BC1"/>
    <w:multiLevelType w:val="hybridMultilevel"/>
    <w:tmpl w:val="44FAAEB8"/>
    <w:lvl w:ilvl="0" w:tplc="45CC2364">
      <w:start w:val="1"/>
      <w:numFmt w:val="decimal"/>
      <w:lvlText w:val="1.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50343142">
      <w:start w:val="1"/>
      <w:numFmt w:val="decimal"/>
      <w:lvlText w:val="1.6.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9C91DD8"/>
    <w:multiLevelType w:val="hybridMultilevel"/>
    <w:tmpl w:val="5C92D1B2"/>
    <w:lvl w:ilvl="0" w:tplc="60A627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F428B1"/>
    <w:multiLevelType w:val="hybridMultilevel"/>
    <w:tmpl w:val="A1E09C4A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74180F2B"/>
    <w:multiLevelType w:val="hybridMultilevel"/>
    <w:tmpl w:val="61D81382"/>
    <w:lvl w:ilvl="0" w:tplc="B3BCB3DE">
      <w:start w:val="1"/>
      <w:numFmt w:val="decimal"/>
      <w:lvlText w:val="7.%1."/>
      <w:lvlJc w:val="left"/>
      <w:pPr>
        <w:ind w:left="1440" w:hanging="360"/>
      </w:pPr>
      <w:rPr>
        <w:rFonts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7B496335"/>
    <w:multiLevelType w:val="hybridMultilevel"/>
    <w:tmpl w:val="799CD8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DAC07CD"/>
    <w:multiLevelType w:val="hybridMultilevel"/>
    <w:tmpl w:val="66CAD4F2"/>
    <w:lvl w:ilvl="0" w:tplc="60A62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22"/>
  </w:num>
  <w:num w:numId="4">
    <w:abstractNumId w:val="4"/>
  </w:num>
  <w:num w:numId="5">
    <w:abstractNumId w:val="5"/>
  </w:num>
  <w:num w:numId="6">
    <w:abstractNumId w:val="15"/>
  </w:num>
  <w:num w:numId="7">
    <w:abstractNumId w:val="17"/>
  </w:num>
  <w:num w:numId="8">
    <w:abstractNumId w:val="12"/>
  </w:num>
  <w:num w:numId="9">
    <w:abstractNumId w:val="7"/>
  </w:num>
  <w:num w:numId="10">
    <w:abstractNumId w:val="3"/>
  </w:num>
  <w:num w:numId="11">
    <w:abstractNumId w:val="19"/>
  </w:num>
  <w:num w:numId="12">
    <w:abstractNumId w:val="9"/>
  </w:num>
  <w:num w:numId="13">
    <w:abstractNumId w:val="1"/>
  </w:num>
  <w:num w:numId="14">
    <w:abstractNumId w:val="8"/>
  </w:num>
  <w:num w:numId="15">
    <w:abstractNumId w:val="20"/>
  </w:num>
  <w:num w:numId="16">
    <w:abstractNumId w:val="11"/>
  </w:num>
  <w:num w:numId="17">
    <w:abstractNumId w:val="0"/>
  </w:num>
  <w:num w:numId="18">
    <w:abstractNumId w:val="10"/>
  </w:num>
  <w:num w:numId="19">
    <w:abstractNumId w:val="21"/>
  </w:num>
  <w:num w:numId="20">
    <w:abstractNumId w:val="13"/>
  </w:num>
  <w:num w:numId="21">
    <w:abstractNumId w:val="14"/>
  </w:num>
  <w:num w:numId="22">
    <w:abstractNumId w:val="6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6591"/>
    <w:rsid w:val="00046C5F"/>
    <w:rsid w:val="000502D4"/>
    <w:rsid w:val="00065C5C"/>
    <w:rsid w:val="00076BC9"/>
    <w:rsid w:val="000A561B"/>
    <w:rsid w:val="000C31F4"/>
    <w:rsid w:val="000C3A9F"/>
    <w:rsid w:val="000D5640"/>
    <w:rsid w:val="00115560"/>
    <w:rsid w:val="00127DDB"/>
    <w:rsid w:val="00130F28"/>
    <w:rsid w:val="001351F9"/>
    <w:rsid w:val="00146B29"/>
    <w:rsid w:val="0016135C"/>
    <w:rsid w:val="001805C5"/>
    <w:rsid w:val="00193358"/>
    <w:rsid w:val="001A7808"/>
    <w:rsid w:val="001B0B42"/>
    <w:rsid w:val="001B16E8"/>
    <w:rsid w:val="001C4865"/>
    <w:rsid w:val="001F63C0"/>
    <w:rsid w:val="00271AFF"/>
    <w:rsid w:val="00273E22"/>
    <w:rsid w:val="00285F43"/>
    <w:rsid w:val="002B765B"/>
    <w:rsid w:val="002C325B"/>
    <w:rsid w:val="002D5D0B"/>
    <w:rsid w:val="002D6C90"/>
    <w:rsid w:val="002F1AA3"/>
    <w:rsid w:val="002F34D4"/>
    <w:rsid w:val="00312AC1"/>
    <w:rsid w:val="00313D17"/>
    <w:rsid w:val="00336A97"/>
    <w:rsid w:val="00343816"/>
    <w:rsid w:val="00356C83"/>
    <w:rsid w:val="00361760"/>
    <w:rsid w:val="00362FE0"/>
    <w:rsid w:val="00377B84"/>
    <w:rsid w:val="003803F9"/>
    <w:rsid w:val="003858C9"/>
    <w:rsid w:val="00393A7F"/>
    <w:rsid w:val="003A1FDE"/>
    <w:rsid w:val="003D02D2"/>
    <w:rsid w:val="003D37B8"/>
    <w:rsid w:val="003F5684"/>
    <w:rsid w:val="004168CD"/>
    <w:rsid w:val="0043189F"/>
    <w:rsid w:val="00433EAC"/>
    <w:rsid w:val="00462A75"/>
    <w:rsid w:val="0046636A"/>
    <w:rsid w:val="00471048"/>
    <w:rsid w:val="00497CCE"/>
    <w:rsid w:val="004E183F"/>
    <w:rsid w:val="004E3CCA"/>
    <w:rsid w:val="004F1A47"/>
    <w:rsid w:val="004F6EE9"/>
    <w:rsid w:val="004F79BA"/>
    <w:rsid w:val="005007E7"/>
    <w:rsid w:val="00506432"/>
    <w:rsid w:val="005161C2"/>
    <w:rsid w:val="00527E66"/>
    <w:rsid w:val="00547A09"/>
    <w:rsid w:val="005538EF"/>
    <w:rsid w:val="00587979"/>
    <w:rsid w:val="005B43C5"/>
    <w:rsid w:val="005B79D6"/>
    <w:rsid w:val="005C190E"/>
    <w:rsid w:val="005C6B9B"/>
    <w:rsid w:val="005C7318"/>
    <w:rsid w:val="005D0A2B"/>
    <w:rsid w:val="005D3882"/>
    <w:rsid w:val="005D71A2"/>
    <w:rsid w:val="005E0447"/>
    <w:rsid w:val="005F7062"/>
    <w:rsid w:val="00624173"/>
    <w:rsid w:val="00636591"/>
    <w:rsid w:val="00646808"/>
    <w:rsid w:val="006537F8"/>
    <w:rsid w:val="00672C8E"/>
    <w:rsid w:val="006C114F"/>
    <w:rsid w:val="006C5341"/>
    <w:rsid w:val="006C64D9"/>
    <w:rsid w:val="006D2665"/>
    <w:rsid w:val="006D27C8"/>
    <w:rsid w:val="006D48FF"/>
    <w:rsid w:val="006D60DD"/>
    <w:rsid w:val="00723259"/>
    <w:rsid w:val="00723FDD"/>
    <w:rsid w:val="007241FB"/>
    <w:rsid w:val="007345EC"/>
    <w:rsid w:val="00740597"/>
    <w:rsid w:val="0074090C"/>
    <w:rsid w:val="00782921"/>
    <w:rsid w:val="007B013C"/>
    <w:rsid w:val="007C2062"/>
    <w:rsid w:val="007C404C"/>
    <w:rsid w:val="007C798B"/>
    <w:rsid w:val="007F2ADE"/>
    <w:rsid w:val="0080037B"/>
    <w:rsid w:val="00801BAE"/>
    <w:rsid w:val="008048D4"/>
    <w:rsid w:val="0080764D"/>
    <w:rsid w:val="00835FBE"/>
    <w:rsid w:val="008367CB"/>
    <w:rsid w:val="00844759"/>
    <w:rsid w:val="008568C3"/>
    <w:rsid w:val="00863EBC"/>
    <w:rsid w:val="00872137"/>
    <w:rsid w:val="00874A00"/>
    <w:rsid w:val="008834AE"/>
    <w:rsid w:val="00883D23"/>
    <w:rsid w:val="00884E2E"/>
    <w:rsid w:val="00887AB5"/>
    <w:rsid w:val="008946D4"/>
    <w:rsid w:val="008A4254"/>
    <w:rsid w:val="008A5943"/>
    <w:rsid w:val="008B1079"/>
    <w:rsid w:val="008B5083"/>
    <w:rsid w:val="008E22F8"/>
    <w:rsid w:val="008F1717"/>
    <w:rsid w:val="00906BD9"/>
    <w:rsid w:val="00910FDC"/>
    <w:rsid w:val="00915C24"/>
    <w:rsid w:val="00945738"/>
    <w:rsid w:val="009563E5"/>
    <w:rsid w:val="009C2DB5"/>
    <w:rsid w:val="00A000EB"/>
    <w:rsid w:val="00A00549"/>
    <w:rsid w:val="00A06F09"/>
    <w:rsid w:val="00A23BE1"/>
    <w:rsid w:val="00A25B11"/>
    <w:rsid w:val="00A753BF"/>
    <w:rsid w:val="00A90D72"/>
    <w:rsid w:val="00AA2ADA"/>
    <w:rsid w:val="00AA4CE4"/>
    <w:rsid w:val="00AA5F72"/>
    <w:rsid w:val="00AB391E"/>
    <w:rsid w:val="00AB4EB5"/>
    <w:rsid w:val="00AD0EE0"/>
    <w:rsid w:val="00B14B0C"/>
    <w:rsid w:val="00B4241D"/>
    <w:rsid w:val="00B527F7"/>
    <w:rsid w:val="00B60E20"/>
    <w:rsid w:val="00B72A53"/>
    <w:rsid w:val="00B84E44"/>
    <w:rsid w:val="00B9373B"/>
    <w:rsid w:val="00BB210B"/>
    <w:rsid w:val="00BC0DA1"/>
    <w:rsid w:val="00BC262C"/>
    <w:rsid w:val="00C13254"/>
    <w:rsid w:val="00C15351"/>
    <w:rsid w:val="00C41C69"/>
    <w:rsid w:val="00C532B6"/>
    <w:rsid w:val="00C7606E"/>
    <w:rsid w:val="00C82B22"/>
    <w:rsid w:val="00C877C7"/>
    <w:rsid w:val="00CA6ACD"/>
    <w:rsid w:val="00CC170C"/>
    <w:rsid w:val="00CC656F"/>
    <w:rsid w:val="00CD1AB8"/>
    <w:rsid w:val="00CE0469"/>
    <w:rsid w:val="00CE7399"/>
    <w:rsid w:val="00D06171"/>
    <w:rsid w:val="00D115AE"/>
    <w:rsid w:val="00D22A1F"/>
    <w:rsid w:val="00D259AB"/>
    <w:rsid w:val="00D26E26"/>
    <w:rsid w:val="00DB4A61"/>
    <w:rsid w:val="00DC2128"/>
    <w:rsid w:val="00DD3143"/>
    <w:rsid w:val="00DE480D"/>
    <w:rsid w:val="00DE5248"/>
    <w:rsid w:val="00DF695F"/>
    <w:rsid w:val="00E25A13"/>
    <w:rsid w:val="00E47797"/>
    <w:rsid w:val="00E548D2"/>
    <w:rsid w:val="00E76A40"/>
    <w:rsid w:val="00E87033"/>
    <w:rsid w:val="00EC3E2B"/>
    <w:rsid w:val="00F011D5"/>
    <w:rsid w:val="00F332F8"/>
    <w:rsid w:val="00F464F7"/>
    <w:rsid w:val="00F6355B"/>
    <w:rsid w:val="00F8125B"/>
    <w:rsid w:val="00F95A9A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9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24173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532B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24173"/>
    <w:rPr>
      <w:rFonts w:ascii="Calibri Light" w:hAnsi="Calibri Light" w:cs="Times New Roman"/>
      <w:color w:val="2E74B5"/>
      <w:sz w:val="32"/>
      <w:szCs w:val="32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532B6"/>
    <w:rPr>
      <w:rFonts w:ascii="Times New Roman" w:hAnsi="Times New Roman" w:cs="Times New Roman"/>
      <w:b/>
      <w:bCs/>
      <w:i/>
      <w:iCs/>
      <w:sz w:val="26"/>
      <w:szCs w:val="26"/>
      <w:lang w:val="bg-BG" w:eastAsia="bg-BG"/>
    </w:rPr>
  </w:style>
  <w:style w:type="paragraph" w:styleId="ListParagraph">
    <w:name w:val="List Paragraph"/>
    <w:aliases w:val="Colorful List - Accent 11,Списък на абзаци"/>
    <w:basedOn w:val="Normal"/>
    <w:link w:val="ListParagraphChar"/>
    <w:uiPriority w:val="99"/>
    <w:qFormat/>
    <w:rsid w:val="000C3A9F"/>
    <w:pPr>
      <w:ind w:left="708"/>
    </w:pPr>
  </w:style>
  <w:style w:type="character" w:customStyle="1" w:styleId="ListParagraphChar">
    <w:name w:val="List Paragraph Char"/>
    <w:aliases w:val="Colorful List - Accent 11 Char,Списък на абзаци Char"/>
    <w:link w:val="ListParagraph"/>
    <w:uiPriority w:val="99"/>
    <w:locked/>
    <w:rsid w:val="000C3A9F"/>
    <w:rPr>
      <w:rFonts w:ascii="Times New Roman" w:hAnsi="Times New Roman"/>
      <w:sz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rsid w:val="006D27C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D27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D27C8"/>
    <w:rPr>
      <w:rFonts w:ascii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D2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D27C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D2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27C8"/>
    <w:rPr>
      <w:rFonts w:ascii="Segoe UI" w:hAnsi="Segoe UI" w:cs="Segoe UI"/>
      <w:sz w:val="18"/>
      <w:szCs w:val="18"/>
      <w:lang w:val="bg-BG" w:eastAsia="bg-BG"/>
    </w:rPr>
  </w:style>
  <w:style w:type="paragraph" w:styleId="Header">
    <w:name w:val="header"/>
    <w:aliases w:val="Знак Знак Знак Знак,Знак Знак Знак Знак Знак"/>
    <w:basedOn w:val="Normal"/>
    <w:link w:val="HeaderChar"/>
    <w:uiPriority w:val="99"/>
    <w:rsid w:val="00D06171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Знак Знак Знак Знак Char,Знак Знак Знак Знак Знак Char"/>
    <w:basedOn w:val="DefaultParagraphFont"/>
    <w:link w:val="Header"/>
    <w:uiPriority w:val="99"/>
    <w:locked/>
    <w:rsid w:val="00D06171"/>
    <w:rPr>
      <w:rFonts w:ascii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aliases w:val="Footer1"/>
    <w:basedOn w:val="Normal"/>
    <w:link w:val="FooterChar"/>
    <w:uiPriority w:val="99"/>
    <w:rsid w:val="00D06171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locked/>
    <w:rsid w:val="00D06171"/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TableContents">
    <w:name w:val="Table Contents"/>
    <w:basedOn w:val="Normal"/>
    <w:uiPriority w:val="99"/>
    <w:rsid w:val="007C798B"/>
    <w:pPr>
      <w:suppressLineNumbers/>
    </w:pPr>
    <w:rPr>
      <w:rFonts w:ascii="Liberation Serif" w:eastAsia="SimSun" w:hAnsi="Liberation Serif" w:cs="Mangal"/>
      <w:lang w:eastAsia="zh-CN" w:bidi="hi-IN"/>
    </w:rPr>
  </w:style>
  <w:style w:type="paragraph" w:styleId="TOC2">
    <w:name w:val="toc 2"/>
    <w:basedOn w:val="Normal"/>
    <w:next w:val="Normal"/>
    <w:autoRedefine/>
    <w:uiPriority w:val="99"/>
    <w:rsid w:val="00497CCE"/>
    <w:pPr>
      <w:tabs>
        <w:tab w:val="left" w:pos="720"/>
        <w:tab w:val="right" w:leader="dot" w:pos="9060"/>
      </w:tabs>
      <w:ind w:left="709" w:hanging="469"/>
    </w:pPr>
    <w:rPr>
      <w:smallCaps/>
      <w:sz w:val="20"/>
      <w:szCs w:val="20"/>
    </w:rPr>
  </w:style>
  <w:style w:type="character" w:customStyle="1" w:styleId="a">
    <w:name w:val="Основен текст_"/>
    <w:link w:val="1"/>
    <w:uiPriority w:val="99"/>
    <w:locked/>
    <w:rsid w:val="002F34D4"/>
    <w:rPr>
      <w:sz w:val="27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2F34D4"/>
    <w:pPr>
      <w:shd w:val="clear" w:color="auto" w:fill="FFFFFF"/>
      <w:spacing w:line="240" w:lineRule="atLeast"/>
      <w:ind w:hanging="380"/>
    </w:pPr>
    <w:rPr>
      <w:rFonts w:ascii="Calibri" w:eastAsia="Calibri" w:hAnsi="Calibri"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</TotalTime>
  <Pages>2</Pages>
  <Words>330</Words>
  <Characters>1884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admin</cp:lastModifiedBy>
  <cp:revision>4</cp:revision>
  <dcterms:created xsi:type="dcterms:W3CDTF">2016-12-01T13:27:00Z</dcterms:created>
  <dcterms:modified xsi:type="dcterms:W3CDTF">2019-04-19T12:35:00Z</dcterms:modified>
</cp:coreProperties>
</file>